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A3F" w:rsidRDefault="00A85A3F" w:rsidP="003966AE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24"/>
        </w:rPr>
      </w:pPr>
    </w:p>
    <w:p w:rsidR="00C85199" w:rsidRPr="003966AE" w:rsidRDefault="00C85199" w:rsidP="003966AE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24"/>
        </w:rPr>
      </w:pPr>
      <w:r w:rsidRPr="003966AE">
        <w:rPr>
          <w:rFonts w:ascii="Arial" w:hAnsi="Arial" w:cs="Arial"/>
          <w:b/>
          <w:color w:val="002060"/>
          <w:sz w:val="32"/>
          <w:szCs w:val="24"/>
        </w:rPr>
        <w:t>Közösségszervezés nyári tábor</w:t>
      </w:r>
    </w:p>
    <w:p w:rsidR="00C85199" w:rsidRPr="00891076" w:rsidRDefault="00891076" w:rsidP="00891076">
      <w:pPr>
        <w:spacing w:after="0" w:line="240" w:lineRule="auto"/>
        <w:ind w:left="360"/>
        <w:jc w:val="center"/>
        <w:rPr>
          <w:rFonts w:ascii="Arial" w:hAnsi="Arial" w:cs="Arial"/>
          <w:color w:val="002060"/>
          <w:sz w:val="28"/>
          <w:szCs w:val="24"/>
        </w:rPr>
      </w:pPr>
      <w:r w:rsidRPr="00891076">
        <w:rPr>
          <w:rFonts w:ascii="Arial" w:hAnsi="Arial" w:cs="Arial"/>
          <w:color w:val="002060"/>
          <w:sz w:val="28"/>
          <w:szCs w:val="24"/>
        </w:rPr>
        <w:t xml:space="preserve">– </w:t>
      </w:r>
      <w:r w:rsidR="00C85199" w:rsidRPr="00891076">
        <w:rPr>
          <w:rFonts w:ascii="Arial" w:hAnsi="Arial" w:cs="Arial"/>
          <w:color w:val="002060"/>
          <w:sz w:val="28"/>
          <w:szCs w:val="24"/>
        </w:rPr>
        <w:t>Tudnivalók a jelentkezéshez</w:t>
      </w:r>
      <w:r w:rsidRPr="00891076">
        <w:rPr>
          <w:rFonts w:ascii="Arial" w:hAnsi="Arial" w:cs="Arial"/>
          <w:color w:val="002060"/>
          <w:sz w:val="28"/>
          <w:szCs w:val="24"/>
        </w:rPr>
        <w:t xml:space="preserve"> –</w:t>
      </w:r>
    </w:p>
    <w:p w:rsidR="00F60524" w:rsidRPr="00F60524" w:rsidRDefault="00F60524" w:rsidP="003966A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tbl>
      <w:tblPr>
        <w:tblStyle w:val="Listaszertblzat21jellszn"/>
        <w:tblW w:w="5000" w:type="pct"/>
        <w:tblLook w:val="04A0" w:firstRow="1" w:lastRow="0" w:firstColumn="1" w:lastColumn="0" w:noHBand="0" w:noVBand="1"/>
      </w:tblPr>
      <w:tblGrid>
        <w:gridCol w:w="1700"/>
        <w:gridCol w:w="7938"/>
      </w:tblGrid>
      <w:tr w:rsidR="005E0957" w:rsidRPr="005E0957" w:rsidTr="005E09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3966AE" w:rsidRPr="005E0957" w:rsidRDefault="003966AE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8"/>
                <w:szCs w:val="24"/>
                <w:lang w:eastAsia="hu-HU"/>
              </w:rPr>
            </w:pPr>
            <w:r w:rsidRPr="005E0957">
              <w:rPr>
                <w:rFonts w:ascii="Arial" w:eastAsia="Times New Roman" w:hAnsi="Arial" w:cs="Arial"/>
                <w:color w:val="002060"/>
                <w:sz w:val="28"/>
                <w:szCs w:val="24"/>
                <w:lang w:eastAsia="hu-HU"/>
              </w:rPr>
              <w:t>Kérdezz</w:t>
            </w:r>
            <w:r w:rsidR="00A85A3F">
              <w:rPr>
                <w:rFonts w:ascii="Arial" w:eastAsia="Times New Roman" w:hAnsi="Arial" w:cs="Arial"/>
                <w:color w:val="002060"/>
                <w:sz w:val="28"/>
                <w:szCs w:val="24"/>
                <w:lang w:eastAsia="hu-HU"/>
              </w:rPr>
              <w:t>…</w:t>
            </w:r>
          </w:p>
        </w:tc>
        <w:tc>
          <w:tcPr>
            <w:tcW w:w="4118" w:type="pct"/>
            <w:vAlign w:val="center"/>
          </w:tcPr>
          <w:p w:rsidR="003966AE" w:rsidRPr="005E0957" w:rsidRDefault="003966AE" w:rsidP="00556964">
            <w:pPr>
              <w:spacing w:before="60" w:after="60" w:line="240" w:lineRule="auto"/>
              <w:ind w:left="17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28"/>
                <w:szCs w:val="24"/>
                <w:lang w:eastAsia="hu-HU"/>
              </w:rPr>
            </w:pPr>
            <w:r w:rsidRPr="005E0957">
              <w:rPr>
                <w:rFonts w:ascii="Arial" w:eastAsia="Times New Roman" w:hAnsi="Arial" w:cs="Arial"/>
                <w:color w:val="002060"/>
                <w:sz w:val="28"/>
                <w:szCs w:val="24"/>
                <w:lang w:eastAsia="hu-HU"/>
              </w:rPr>
              <w:t>Felelünk</w:t>
            </w:r>
            <w:r w:rsidR="00A85A3F">
              <w:rPr>
                <w:rFonts w:ascii="Arial" w:eastAsia="Times New Roman" w:hAnsi="Arial" w:cs="Arial"/>
                <w:color w:val="002060"/>
                <w:sz w:val="28"/>
                <w:szCs w:val="24"/>
                <w:lang w:eastAsia="hu-HU"/>
              </w:rPr>
              <w:t>!</w:t>
            </w:r>
          </w:p>
        </w:tc>
      </w:tr>
      <w:tr w:rsidR="003966AE" w:rsidRPr="003966AE" w:rsidTr="005E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Mit?</w:t>
            </w:r>
          </w:p>
        </w:tc>
        <w:tc>
          <w:tcPr>
            <w:tcW w:w="4118" w:type="pct"/>
            <w:vAlign w:val="center"/>
          </w:tcPr>
          <w:p w:rsidR="00F60524" w:rsidRPr="005E0957" w:rsidRDefault="003966AE" w:rsidP="00556964">
            <w:pPr>
              <w:spacing w:before="60" w:after="60" w:line="240" w:lineRule="auto"/>
              <w:ind w:lef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5E0957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="00F60524" w:rsidRPr="005E0957">
              <w:rPr>
                <w:rFonts w:ascii="Arial" w:hAnsi="Arial" w:cs="Arial"/>
                <w:b/>
                <w:sz w:val="24"/>
                <w:szCs w:val="24"/>
              </w:rPr>
              <w:t>yári tábor</w:t>
            </w:r>
            <w:r w:rsidRPr="005E0957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</w:tr>
      <w:tr w:rsidR="003966AE" w:rsidRPr="003966AE" w:rsidTr="005E0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Miért?</w:t>
            </w:r>
          </w:p>
        </w:tc>
        <w:tc>
          <w:tcPr>
            <w:tcW w:w="4118" w:type="pct"/>
            <w:vAlign w:val="center"/>
          </w:tcPr>
          <w:p w:rsidR="00891076" w:rsidRDefault="00891076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Azért, …</w:t>
            </w:r>
          </w:p>
          <w:p w:rsidR="003966AE" w:rsidRPr="005E0957" w:rsidRDefault="00891076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 h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ogy jól érezzétek magatokat, szórakozzatok</w:t>
            </w:r>
            <w:r w:rsidR="005E095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60524" w:rsidRPr="005E0957" w:rsidRDefault="00891076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 h</w:t>
            </w:r>
            <w:r w:rsidRPr="005E0957">
              <w:rPr>
                <w:rFonts w:ascii="Arial" w:hAnsi="Arial" w:cs="Arial"/>
                <w:sz w:val="24"/>
                <w:szCs w:val="24"/>
              </w:rPr>
              <w:t xml:space="preserve">ogy 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megismerjé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te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 xml:space="preserve">k a </w:t>
            </w:r>
            <w:r w:rsidR="00A85A3F">
              <w:rPr>
                <w:rFonts w:ascii="Arial" w:hAnsi="Arial" w:cs="Arial"/>
                <w:sz w:val="24"/>
                <w:szCs w:val="24"/>
              </w:rPr>
              <w:t xml:space="preserve">közösségszervező 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szakmát</w:t>
            </w:r>
            <w:r w:rsidR="005E095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966AE" w:rsidRPr="005E0957" w:rsidRDefault="00891076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 h</w:t>
            </w:r>
            <w:r w:rsidRPr="005E0957">
              <w:rPr>
                <w:rFonts w:ascii="Arial" w:hAnsi="Arial" w:cs="Arial"/>
                <w:sz w:val="24"/>
                <w:szCs w:val="24"/>
              </w:rPr>
              <w:t xml:space="preserve">ogy 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új kutatási témák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at</w:t>
            </w:r>
            <w:r w:rsidR="00A85A3F">
              <w:rPr>
                <w:rFonts w:ascii="Arial" w:hAnsi="Arial" w:cs="Arial"/>
                <w:sz w:val="24"/>
                <w:szCs w:val="24"/>
              </w:rPr>
              <w:t xml:space="preserve"> és gyakorlati 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módszerek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et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ismer</w:t>
            </w:r>
            <w:r w:rsidR="005E0957">
              <w:rPr>
                <w:rFonts w:ascii="Arial" w:hAnsi="Arial" w:cs="Arial"/>
                <w:sz w:val="24"/>
                <w:szCs w:val="24"/>
              </w:rPr>
              <w:t>j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 xml:space="preserve">etek 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meg</w:t>
            </w:r>
            <w:r w:rsidR="005E095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60524" w:rsidRPr="005E0957" w:rsidRDefault="00891076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hAnsi="Arial" w:cs="Arial"/>
                <w:sz w:val="24"/>
                <w:szCs w:val="24"/>
              </w:rPr>
              <w:t>… h</w:t>
            </w:r>
            <w:r w:rsidRPr="005E0957">
              <w:rPr>
                <w:rFonts w:ascii="Arial" w:hAnsi="Arial" w:cs="Arial"/>
                <w:sz w:val="24"/>
                <w:szCs w:val="24"/>
              </w:rPr>
              <w:t xml:space="preserve">ogy 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 xml:space="preserve">élményeket, 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tapasztalatok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at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szerezzetek</w:t>
            </w:r>
            <w:r w:rsidR="005E095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966AE" w:rsidRPr="003966AE" w:rsidTr="005E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Ki?</w:t>
            </w:r>
          </w:p>
        </w:tc>
        <w:tc>
          <w:tcPr>
            <w:tcW w:w="4118" w:type="pct"/>
            <w:vAlign w:val="center"/>
          </w:tcPr>
          <w:p w:rsidR="00F60524" w:rsidRPr="00891076" w:rsidRDefault="00A85A3F" w:rsidP="00556964">
            <w:pPr>
              <w:spacing w:before="60" w:after="60" w:line="240" w:lineRule="auto"/>
              <w:ind w:lef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Nemzeti Művelődési Intézet</w:t>
            </w:r>
          </w:p>
        </w:tc>
      </w:tr>
      <w:tr w:rsidR="003966AE" w:rsidRPr="003966AE" w:rsidTr="005E0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Kinek?</w:t>
            </w:r>
          </w:p>
        </w:tc>
        <w:tc>
          <w:tcPr>
            <w:tcW w:w="4118" w:type="pct"/>
            <w:vAlign w:val="center"/>
          </w:tcPr>
          <w:p w:rsidR="005E0957" w:rsidRDefault="00F60524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E0957">
              <w:rPr>
                <w:rFonts w:ascii="Arial" w:hAnsi="Arial" w:cs="Arial"/>
                <w:sz w:val="24"/>
                <w:szCs w:val="24"/>
              </w:rPr>
              <w:t xml:space="preserve">Közösségszervezés BA, </w:t>
            </w:r>
          </w:p>
          <w:p w:rsidR="005E0957" w:rsidRDefault="00F60524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E0957">
              <w:rPr>
                <w:rFonts w:ascii="Arial" w:hAnsi="Arial" w:cs="Arial"/>
                <w:sz w:val="24"/>
                <w:szCs w:val="24"/>
              </w:rPr>
              <w:t xml:space="preserve">Kulturális mediáció MA, </w:t>
            </w:r>
          </w:p>
          <w:p w:rsidR="00F60524" w:rsidRPr="005E0957" w:rsidRDefault="00F60524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5E0957">
              <w:rPr>
                <w:rFonts w:ascii="Arial" w:hAnsi="Arial" w:cs="Arial"/>
                <w:sz w:val="24"/>
                <w:szCs w:val="24"/>
              </w:rPr>
              <w:t>Közösségi művelődés tanára OMA szako</w:t>
            </w:r>
            <w:r w:rsidR="00891076">
              <w:rPr>
                <w:rFonts w:ascii="Arial" w:hAnsi="Arial" w:cs="Arial"/>
                <w:sz w:val="24"/>
                <w:szCs w:val="24"/>
              </w:rPr>
              <w:t>s</w:t>
            </w:r>
            <w:r w:rsidRPr="005E0957">
              <w:rPr>
                <w:rFonts w:ascii="Arial" w:hAnsi="Arial" w:cs="Arial"/>
                <w:sz w:val="24"/>
                <w:szCs w:val="24"/>
              </w:rPr>
              <w:t xml:space="preserve"> hallgatók</w:t>
            </w:r>
            <w:r w:rsidR="003966AE" w:rsidRPr="005E0957">
              <w:rPr>
                <w:rFonts w:ascii="Arial" w:hAnsi="Arial" w:cs="Arial"/>
                <w:sz w:val="24"/>
                <w:szCs w:val="24"/>
              </w:rPr>
              <w:t>nak</w:t>
            </w:r>
            <w:r w:rsidR="005E095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966AE" w:rsidRPr="003966AE" w:rsidTr="005E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Mikor?</w:t>
            </w:r>
          </w:p>
        </w:tc>
        <w:tc>
          <w:tcPr>
            <w:tcW w:w="4118" w:type="pct"/>
            <w:vAlign w:val="center"/>
          </w:tcPr>
          <w:p w:rsidR="00F60524" w:rsidRDefault="00F60524" w:rsidP="00A85A3F">
            <w:pPr>
              <w:spacing w:before="60" w:after="60" w:line="240" w:lineRule="auto"/>
              <w:ind w:left="1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E0957">
              <w:rPr>
                <w:rFonts w:ascii="Arial" w:hAnsi="Arial" w:cs="Arial"/>
                <w:b/>
                <w:sz w:val="24"/>
                <w:szCs w:val="24"/>
              </w:rPr>
              <w:t>2019. június 24-28.</w:t>
            </w:r>
            <w:r w:rsidRPr="005E0957">
              <w:rPr>
                <w:rFonts w:ascii="Arial" w:hAnsi="Arial" w:cs="Arial"/>
                <w:sz w:val="24"/>
                <w:szCs w:val="24"/>
              </w:rPr>
              <w:t xml:space="preserve"> (5 nap, 4 éjszaka)</w:t>
            </w:r>
          </w:p>
          <w:p w:rsidR="00A85A3F" w:rsidRPr="00A85A3F" w:rsidRDefault="00A85A3F" w:rsidP="00A85A3F">
            <w:pPr>
              <w:spacing w:after="0" w:line="240" w:lineRule="auto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A85A3F">
              <w:rPr>
                <w:rFonts w:ascii="Arial" w:hAnsi="Arial" w:cs="Arial"/>
                <w:b/>
                <w:sz w:val="24"/>
                <w:szCs w:val="24"/>
              </w:rPr>
              <w:t xml:space="preserve">Kérjük, csak azok jelentkezzenek a táborba, </w:t>
            </w:r>
          </w:p>
          <w:p w:rsidR="00A85A3F" w:rsidRPr="00A85A3F" w:rsidRDefault="00A85A3F" w:rsidP="00A85A3F">
            <w:pPr>
              <w:spacing w:after="0" w:line="240" w:lineRule="auto"/>
              <w:ind w:left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4"/>
                <w:szCs w:val="24"/>
                <w:u w:val="single"/>
              </w:rPr>
            </w:pPr>
            <w:r w:rsidRPr="00A85A3F">
              <w:rPr>
                <w:rFonts w:ascii="Arial" w:hAnsi="Arial" w:cs="Arial"/>
                <w:b/>
                <w:sz w:val="24"/>
                <w:szCs w:val="24"/>
              </w:rPr>
              <w:t xml:space="preserve">akik </w:t>
            </w:r>
            <w:r w:rsidRPr="00A85A3F">
              <w:rPr>
                <w:rFonts w:ascii="Arial" w:hAnsi="Arial" w:cs="Arial"/>
                <w:b/>
                <w:sz w:val="24"/>
                <w:szCs w:val="24"/>
                <w:u w:val="single"/>
              </w:rPr>
              <w:t>végig részt tudnak venni</w:t>
            </w:r>
            <w:r w:rsidRPr="00A85A3F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</w:p>
        </w:tc>
      </w:tr>
      <w:tr w:rsidR="003966AE" w:rsidRPr="003966AE" w:rsidTr="005E0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Hol?</w:t>
            </w:r>
          </w:p>
        </w:tc>
        <w:tc>
          <w:tcPr>
            <w:tcW w:w="4118" w:type="pct"/>
            <w:vAlign w:val="center"/>
          </w:tcPr>
          <w:p w:rsidR="00F60524" w:rsidRPr="005E0957" w:rsidRDefault="00F60524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5E0957">
              <w:rPr>
                <w:rFonts w:ascii="Arial" w:hAnsi="Arial" w:cs="Arial"/>
                <w:b/>
                <w:sz w:val="24"/>
                <w:szCs w:val="24"/>
              </w:rPr>
              <w:t xml:space="preserve">6065 Lakitelek, </w:t>
            </w:r>
            <w:proofErr w:type="spellStart"/>
            <w:r w:rsidRPr="005E0957">
              <w:rPr>
                <w:rFonts w:ascii="Arial" w:hAnsi="Arial" w:cs="Arial"/>
                <w:b/>
                <w:sz w:val="24"/>
                <w:szCs w:val="24"/>
              </w:rPr>
              <w:t>Felsőalpár</w:t>
            </w:r>
            <w:proofErr w:type="spellEnd"/>
            <w:r w:rsidRPr="005E0957">
              <w:rPr>
                <w:rFonts w:ascii="Arial" w:hAnsi="Arial" w:cs="Arial"/>
                <w:b/>
                <w:sz w:val="24"/>
                <w:szCs w:val="24"/>
              </w:rPr>
              <w:t xml:space="preserve"> 3.</w:t>
            </w:r>
            <w:r w:rsidR="00A85A3F">
              <w:rPr>
                <w:rFonts w:ascii="Arial" w:hAnsi="Arial" w:cs="Arial"/>
                <w:b/>
                <w:sz w:val="24"/>
                <w:szCs w:val="24"/>
              </w:rPr>
              <w:t xml:space="preserve"> Népfőiskola</w:t>
            </w:r>
          </w:p>
        </w:tc>
      </w:tr>
      <w:tr w:rsidR="003966AE" w:rsidRPr="003966AE" w:rsidTr="005E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Hogyan?</w:t>
            </w:r>
          </w:p>
        </w:tc>
        <w:tc>
          <w:tcPr>
            <w:tcW w:w="4118" w:type="pct"/>
            <w:vAlign w:val="center"/>
          </w:tcPr>
          <w:p w:rsidR="00F60524" w:rsidRPr="005E0957" w:rsidRDefault="003966AE" w:rsidP="00556964">
            <w:pPr>
              <w:spacing w:before="60" w:after="60" w:line="240" w:lineRule="auto"/>
              <w:ind w:lef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Interaktívan, j</w:t>
            </w:r>
            <w:r w:rsidR="00F60524"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átékosan</w:t>
            </w:r>
            <w:r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,</w:t>
            </w:r>
            <w:r w:rsidR="00F60524"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élményszerűen, tréninges</w:t>
            </w:r>
            <w:r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formába</w:t>
            </w:r>
            <w:r w:rsidR="00F60524"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</w:t>
            </w:r>
            <w:r w:rsidR="0089107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.</w:t>
            </w:r>
          </w:p>
        </w:tc>
      </w:tr>
      <w:tr w:rsidR="003966AE" w:rsidRPr="003966AE" w:rsidTr="005E0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Mivel?</w:t>
            </w:r>
          </w:p>
        </w:tc>
        <w:tc>
          <w:tcPr>
            <w:tcW w:w="4118" w:type="pct"/>
            <w:vAlign w:val="center"/>
          </w:tcPr>
          <w:p w:rsidR="00F60524" w:rsidRPr="005E0957" w:rsidRDefault="003966AE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5E0957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Felkészült szakemberekkel, innovatív módszerekkel, sok gyakorlattal</w:t>
            </w:r>
            <w:r w:rsidR="0089107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.</w:t>
            </w:r>
          </w:p>
        </w:tc>
      </w:tr>
      <w:tr w:rsidR="003966AE" w:rsidRPr="003966AE" w:rsidTr="005E09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Miből?</w:t>
            </w:r>
          </w:p>
        </w:tc>
        <w:tc>
          <w:tcPr>
            <w:tcW w:w="4118" w:type="pct"/>
            <w:vAlign w:val="center"/>
          </w:tcPr>
          <w:p w:rsidR="00556964" w:rsidRDefault="00F60524" w:rsidP="00556964">
            <w:pPr>
              <w:spacing w:before="60" w:after="60" w:line="240" w:lineRule="auto"/>
              <w:ind w:lef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E0957">
              <w:rPr>
                <w:rFonts w:ascii="Arial" w:hAnsi="Arial" w:cs="Arial"/>
                <w:b/>
                <w:sz w:val="24"/>
                <w:szCs w:val="24"/>
              </w:rPr>
              <w:t>Ingyen</w:t>
            </w:r>
            <w:r w:rsidR="003966AE" w:rsidRPr="005E0957">
              <w:rPr>
                <w:rFonts w:ascii="Arial" w:hAnsi="Arial" w:cs="Arial"/>
                <w:b/>
                <w:sz w:val="24"/>
                <w:szCs w:val="24"/>
              </w:rPr>
              <w:t>!</w:t>
            </w:r>
            <w:r w:rsidR="005E09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60524" w:rsidRPr="005E0957" w:rsidRDefault="003966AE" w:rsidP="00556964">
            <w:pPr>
              <w:spacing w:before="60" w:after="60" w:line="240" w:lineRule="auto"/>
              <w:ind w:lef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E0957">
              <w:rPr>
                <w:rFonts w:ascii="Arial" w:hAnsi="Arial" w:cs="Arial"/>
                <w:sz w:val="24"/>
                <w:szCs w:val="24"/>
              </w:rPr>
              <w:t>(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A tábor az EFOP-3.7.3-16-2017-001</w:t>
            </w:r>
            <w:r w:rsidR="00891076">
              <w:rPr>
                <w:rFonts w:ascii="Arial" w:hAnsi="Arial" w:cs="Arial"/>
                <w:sz w:val="24"/>
                <w:szCs w:val="24"/>
              </w:rPr>
              <w:t>48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 xml:space="preserve"> Művelődő Közösségek </w:t>
            </w:r>
            <w:r w:rsidR="00891076">
              <w:rPr>
                <w:rFonts w:ascii="Arial" w:hAnsi="Arial" w:cs="Arial"/>
                <w:sz w:val="24"/>
                <w:szCs w:val="24"/>
              </w:rPr>
              <w:t>Észak</w:t>
            </w:r>
            <w:r w:rsidR="00F60524" w:rsidRPr="005E0957">
              <w:rPr>
                <w:rFonts w:ascii="Arial" w:hAnsi="Arial" w:cs="Arial"/>
                <w:sz w:val="24"/>
                <w:szCs w:val="24"/>
              </w:rPr>
              <w:t>-Magyarországon projekt támogat</w:t>
            </w:r>
            <w:r w:rsidR="00556964">
              <w:rPr>
                <w:rFonts w:ascii="Arial" w:hAnsi="Arial" w:cs="Arial"/>
                <w:sz w:val="24"/>
                <w:szCs w:val="24"/>
              </w:rPr>
              <w:t>ásával valósul meg.</w:t>
            </w:r>
            <w:r w:rsidRPr="005E0957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3966AE" w:rsidRPr="003966AE" w:rsidTr="005E09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" w:type="pct"/>
            <w:vAlign w:val="center"/>
          </w:tcPr>
          <w:p w:rsidR="00F60524" w:rsidRPr="00957B9A" w:rsidRDefault="00F60524" w:rsidP="00556964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</w:pPr>
            <w:r w:rsidRPr="00957B9A">
              <w:rPr>
                <w:rFonts w:ascii="Arial" w:eastAsia="Times New Roman" w:hAnsi="Arial" w:cs="Arial"/>
                <w:color w:val="002060"/>
                <w:sz w:val="24"/>
                <w:szCs w:val="24"/>
                <w:lang w:eastAsia="hu-HU"/>
              </w:rPr>
              <w:t>Mire?</w:t>
            </w:r>
          </w:p>
        </w:tc>
        <w:tc>
          <w:tcPr>
            <w:tcW w:w="4118" w:type="pct"/>
            <w:vAlign w:val="center"/>
          </w:tcPr>
          <w:p w:rsidR="003966AE" w:rsidRPr="005E0957" w:rsidRDefault="00A85A3F" w:rsidP="00556964">
            <w:pPr>
              <w:spacing w:before="60" w:after="60" w:line="240" w:lineRule="auto"/>
              <w:ind w:left="17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hAnsi="Arial" w:cs="Arial"/>
                <w:sz w:val="24"/>
                <w:szCs w:val="24"/>
              </w:rPr>
              <w:t>A projekt keretéből biztosítjuk a szállást, az étkezést és az útiköltséget.</w:t>
            </w:r>
          </w:p>
        </w:tc>
      </w:tr>
    </w:tbl>
    <w:p w:rsidR="00F60524" w:rsidRPr="00F60524" w:rsidRDefault="00F60524" w:rsidP="003966A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891076" w:rsidRPr="00556964" w:rsidRDefault="00891076" w:rsidP="003966AE">
      <w:pPr>
        <w:spacing w:after="0" w:line="240" w:lineRule="auto"/>
        <w:jc w:val="both"/>
        <w:rPr>
          <w:rFonts w:ascii="Arial" w:hAnsi="Arial" w:cs="Arial"/>
          <w:color w:val="002060"/>
          <w:sz w:val="20"/>
          <w:szCs w:val="24"/>
          <w:u w:val="single"/>
        </w:rPr>
      </w:pPr>
    </w:p>
    <w:p w:rsidR="00891076" w:rsidRPr="00556964" w:rsidRDefault="00891076" w:rsidP="003966AE">
      <w:pPr>
        <w:spacing w:after="0" w:line="240" w:lineRule="auto"/>
        <w:jc w:val="both"/>
        <w:rPr>
          <w:rFonts w:ascii="Arial" w:hAnsi="Arial" w:cs="Arial"/>
          <w:color w:val="002060"/>
          <w:sz w:val="20"/>
          <w:szCs w:val="24"/>
          <w:u w:val="single"/>
        </w:rPr>
      </w:pPr>
    </w:p>
    <w:p w:rsidR="00891076" w:rsidRPr="00891076" w:rsidRDefault="00C85199" w:rsidP="003966A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91076">
        <w:rPr>
          <w:rFonts w:ascii="Arial" w:hAnsi="Arial" w:cs="Arial"/>
          <w:b/>
          <w:color w:val="002060"/>
          <w:sz w:val="26"/>
          <w:szCs w:val="26"/>
          <w:u w:val="single"/>
        </w:rPr>
        <w:t>A jelentkezés menete:</w:t>
      </w:r>
      <w:r w:rsidR="003966AE" w:rsidRPr="00891076">
        <w:rPr>
          <w:rFonts w:ascii="Arial" w:hAnsi="Arial" w:cs="Arial"/>
          <w:b/>
          <w:color w:val="002060"/>
          <w:sz w:val="26"/>
          <w:szCs w:val="26"/>
        </w:rPr>
        <w:t xml:space="preserve"> </w:t>
      </w:r>
      <w:r w:rsidRPr="00891076">
        <w:rPr>
          <w:rFonts w:ascii="Arial" w:hAnsi="Arial" w:cs="Arial"/>
          <w:sz w:val="26"/>
          <w:szCs w:val="26"/>
        </w:rPr>
        <w:t>A jelentke</w:t>
      </w:r>
      <w:bookmarkStart w:id="0" w:name="_GoBack"/>
      <w:bookmarkEnd w:id="0"/>
      <w:r w:rsidRPr="00891076">
        <w:rPr>
          <w:rFonts w:ascii="Arial" w:hAnsi="Arial" w:cs="Arial"/>
          <w:sz w:val="26"/>
          <w:szCs w:val="26"/>
        </w:rPr>
        <w:t xml:space="preserve">zéseket e-mailben a név, </w:t>
      </w:r>
    </w:p>
    <w:p w:rsidR="00891076" w:rsidRPr="00891076" w:rsidRDefault="00C85199" w:rsidP="003966A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91076">
        <w:rPr>
          <w:rFonts w:ascii="Arial" w:hAnsi="Arial" w:cs="Arial"/>
          <w:sz w:val="26"/>
          <w:szCs w:val="26"/>
        </w:rPr>
        <w:t>telefonszám, e-mail cím</w:t>
      </w:r>
      <w:r w:rsidR="00A85A3F">
        <w:rPr>
          <w:rFonts w:ascii="Arial" w:hAnsi="Arial" w:cs="Arial"/>
          <w:sz w:val="26"/>
          <w:szCs w:val="26"/>
        </w:rPr>
        <w:t>, valamint az</w:t>
      </w:r>
      <w:r w:rsidRPr="00891076">
        <w:rPr>
          <w:rFonts w:ascii="Arial" w:hAnsi="Arial" w:cs="Arial"/>
          <w:sz w:val="26"/>
          <w:szCs w:val="26"/>
        </w:rPr>
        <w:t xml:space="preserve"> egyetem</w:t>
      </w:r>
      <w:r w:rsidR="00A85A3F">
        <w:rPr>
          <w:rFonts w:ascii="Arial" w:hAnsi="Arial" w:cs="Arial"/>
          <w:sz w:val="26"/>
          <w:szCs w:val="26"/>
        </w:rPr>
        <w:t>, szak és évfolyam</w:t>
      </w:r>
      <w:r w:rsidRPr="00891076">
        <w:rPr>
          <w:rFonts w:ascii="Arial" w:hAnsi="Arial" w:cs="Arial"/>
          <w:sz w:val="26"/>
          <w:szCs w:val="26"/>
        </w:rPr>
        <w:t xml:space="preserve"> megnevezésével </w:t>
      </w:r>
    </w:p>
    <w:p w:rsidR="00C85199" w:rsidRPr="00891076" w:rsidRDefault="00C85199" w:rsidP="003966A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91076">
        <w:rPr>
          <w:rFonts w:ascii="Arial" w:hAnsi="Arial" w:cs="Arial"/>
          <w:sz w:val="26"/>
          <w:szCs w:val="26"/>
        </w:rPr>
        <w:t xml:space="preserve">a </w:t>
      </w:r>
      <w:hyperlink r:id="rId8" w:history="1">
        <w:r w:rsidRPr="00891076">
          <w:rPr>
            <w:rStyle w:val="Hiperhivatkozs"/>
            <w:rFonts w:ascii="Arial" w:hAnsi="Arial" w:cs="Arial"/>
            <w:b/>
            <w:sz w:val="26"/>
            <w:szCs w:val="26"/>
          </w:rPr>
          <w:t>deak.orsolya@nmi.hu</w:t>
        </w:r>
      </w:hyperlink>
      <w:r w:rsidR="00D32C78" w:rsidRPr="00891076">
        <w:rPr>
          <w:rFonts w:ascii="Arial" w:hAnsi="Arial" w:cs="Arial"/>
          <w:b/>
          <w:sz w:val="26"/>
          <w:szCs w:val="26"/>
        </w:rPr>
        <w:t xml:space="preserve"> címre</w:t>
      </w:r>
      <w:r w:rsidR="00D32C78" w:rsidRPr="00891076">
        <w:rPr>
          <w:rFonts w:ascii="Arial" w:hAnsi="Arial" w:cs="Arial"/>
          <w:sz w:val="26"/>
          <w:szCs w:val="26"/>
        </w:rPr>
        <w:t xml:space="preserve"> várjuk</w:t>
      </w:r>
      <w:r w:rsidRPr="00891076">
        <w:rPr>
          <w:rFonts w:ascii="Arial" w:hAnsi="Arial" w:cs="Arial"/>
          <w:sz w:val="26"/>
          <w:szCs w:val="26"/>
        </w:rPr>
        <w:t>.</w:t>
      </w:r>
    </w:p>
    <w:p w:rsidR="00D32C78" w:rsidRPr="00891076" w:rsidRDefault="00891076" w:rsidP="00891076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91076">
        <w:rPr>
          <w:rFonts w:ascii="Arial" w:hAnsi="Arial" w:cs="Arial"/>
          <w:sz w:val="26"/>
          <w:szCs w:val="26"/>
        </w:rPr>
        <w:tab/>
      </w:r>
    </w:p>
    <w:p w:rsidR="00BD3F68" w:rsidRPr="003966AE" w:rsidRDefault="00022498" w:rsidP="003966A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2498">
        <w:rPr>
          <w:rFonts w:ascii="Arial" w:hAnsi="Arial" w:cs="Arial"/>
          <w:b/>
          <w:color w:val="002060"/>
          <w:sz w:val="26"/>
          <w:szCs w:val="26"/>
          <w:u w:val="single"/>
        </w:rPr>
        <w:t>Jelentkezési határidő:</w:t>
      </w:r>
      <w:r w:rsidRPr="00022498">
        <w:rPr>
          <w:rFonts w:ascii="Arial" w:hAnsi="Arial" w:cs="Arial"/>
          <w:b/>
          <w:color w:val="002060"/>
          <w:sz w:val="26"/>
          <w:szCs w:val="26"/>
        </w:rPr>
        <w:t xml:space="preserve"> </w:t>
      </w:r>
      <w:r w:rsidRPr="00022498">
        <w:rPr>
          <w:rFonts w:ascii="Arial" w:hAnsi="Arial" w:cs="Arial"/>
          <w:sz w:val="26"/>
          <w:szCs w:val="26"/>
        </w:rPr>
        <w:t>2019. június 14. (péntek) 12:00 óra</w:t>
      </w:r>
    </w:p>
    <w:sectPr w:rsidR="00BD3F68" w:rsidRPr="003966AE" w:rsidSect="005E0957">
      <w:headerReference w:type="default" r:id="rId9"/>
      <w:footerReference w:type="default" r:id="rId10"/>
      <w:pgSz w:w="11906" w:h="16838"/>
      <w:pgMar w:top="1418" w:right="1134" w:bottom="1418" w:left="1134" w:header="544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CCF" w:rsidRDefault="00B67CCF" w:rsidP="00130D6A">
      <w:pPr>
        <w:spacing w:after="0" w:line="240" w:lineRule="auto"/>
      </w:pPr>
      <w:r>
        <w:separator/>
      </w:r>
    </w:p>
  </w:endnote>
  <w:endnote w:type="continuationSeparator" w:id="0">
    <w:p w:rsidR="00B67CCF" w:rsidRDefault="00B67CCF" w:rsidP="0013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030" w:rsidRPr="001770C6" w:rsidRDefault="007908A8" w:rsidP="001C35B6">
    <w:pPr>
      <w:pStyle w:val="llb"/>
      <w:rPr>
        <w:rFonts w:ascii="Arial" w:hAnsi="Arial" w:cs="Arial"/>
        <w:b/>
        <w:color w:val="242982"/>
        <w:sz w:val="20"/>
        <w:szCs w:val="20"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7FDA3A58" wp14:editId="71FD337B">
          <wp:simplePos x="0" y="0"/>
          <wp:positionH relativeFrom="page">
            <wp:posOffset>3733165</wp:posOffset>
          </wp:positionH>
          <wp:positionV relativeFrom="page">
            <wp:posOffset>8058150</wp:posOffset>
          </wp:positionV>
          <wp:extent cx="3830955" cy="2649101"/>
          <wp:effectExtent l="0" t="0" r="0" b="0"/>
          <wp:wrapNone/>
          <wp:docPr id="32" name="Kép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955" cy="2649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3A93">
      <w:rPr>
        <w:noProof/>
        <w:lang w:eastAsia="hu-H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7786370</wp:posOffset>
          </wp:positionH>
          <wp:positionV relativeFrom="paragraph">
            <wp:posOffset>-782320</wp:posOffset>
          </wp:positionV>
          <wp:extent cx="1914525" cy="1343025"/>
          <wp:effectExtent l="0" t="0" r="9525" b="9525"/>
          <wp:wrapNone/>
          <wp:docPr id="33" name="Kép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1343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5030" w:rsidRPr="001770C6">
      <w:rPr>
        <w:rFonts w:ascii="Arial" w:hAnsi="Arial" w:cs="Arial"/>
        <w:b/>
        <w:color w:val="242982"/>
        <w:sz w:val="20"/>
        <w:szCs w:val="20"/>
      </w:rPr>
      <w:t>NMI Művelődési Intézet Nonprofit Közhasznú Kft.</w:t>
    </w:r>
    <w:r w:rsidR="00735030" w:rsidRPr="001770C6">
      <w:rPr>
        <w:rFonts w:ascii="Arial" w:hAnsi="Arial" w:cs="Arial"/>
        <w:b/>
        <w:color w:val="242982"/>
        <w:sz w:val="20"/>
        <w:szCs w:val="20"/>
        <w:lang w:eastAsia="hu-HU"/>
      </w:rPr>
      <w:t xml:space="preserve"> </w:t>
    </w:r>
  </w:p>
  <w:p w:rsidR="008E43A7" w:rsidRDefault="00735030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1027 Budapest, Csalogány utca 47-49. </w:t>
    </w:r>
  </w:p>
  <w:p w:rsidR="00735030" w:rsidRDefault="00735030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Telefonszám: </w:t>
    </w:r>
    <w:r>
      <w:rPr>
        <w:rFonts w:ascii="Arial" w:hAnsi="Arial" w:cs="Arial"/>
        <w:b/>
        <w:color w:val="242982"/>
        <w:sz w:val="16"/>
        <w:szCs w:val="16"/>
      </w:rPr>
      <w:t>+</w:t>
    </w:r>
    <w:r w:rsidRPr="001770C6">
      <w:rPr>
        <w:rFonts w:ascii="Arial" w:hAnsi="Arial" w:cs="Arial"/>
        <w:b/>
        <w:color w:val="242982"/>
        <w:sz w:val="16"/>
        <w:szCs w:val="16"/>
      </w:rPr>
      <w:t xml:space="preserve">36-1-611-7500 </w:t>
    </w:r>
  </w:p>
  <w:p w:rsidR="00735030" w:rsidRDefault="00735030" w:rsidP="001C35B6">
    <w:pPr>
      <w:pStyle w:val="llb"/>
      <w:rPr>
        <w:rFonts w:ascii="Arial" w:hAnsi="Arial" w:cs="Arial"/>
        <w:b/>
        <w:color w:val="242982"/>
        <w:sz w:val="16"/>
        <w:szCs w:val="16"/>
      </w:rPr>
    </w:pPr>
    <w:r w:rsidRPr="001770C6">
      <w:rPr>
        <w:rFonts w:ascii="Arial" w:hAnsi="Arial" w:cs="Arial"/>
        <w:b/>
        <w:color w:val="242982"/>
        <w:sz w:val="16"/>
        <w:szCs w:val="16"/>
      </w:rPr>
      <w:t xml:space="preserve">Honlapcím: </w:t>
    </w:r>
    <w:hyperlink r:id="rId3" w:history="1">
      <w:r w:rsidR="006D3833" w:rsidRPr="00906156">
        <w:rPr>
          <w:rStyle w:val="Hiperhivatkozs"/>
          <w:rFonts w:ascii="Arial" w:hAnsi="Arial" w:cs="Arial"/>
          <w:b/>
          <w:sz w:val="16"/>
          <w:szCs w:val="16"/>
        </w:rPr>
        <w:t>www.nmi.hu</w:t>
      </w:r>
    </w:hyperlink>
  </w:p>
  <w:p w:rsidR="00735030" w:rsidRDefault="00735030" w:rsidP="000B6ED7">
    <w:pPr>
      <w:pStyle w:val="llb"/>
      <w:tabs>
        <w:tab w:val="clear" w:pos="4536"/>
        <w:tab w:val="clear" w:pos="9072"/>
        <w:tab w:val="right" w:pos="9354"/>
      </w:tabs>
      <w:rPr>
        <w:rFonts w:ascii="Arial" w:hAnsi="Arial" w:cs="Arial"/>
        <w:b/>
        <w:color w:val="242982"/>
        <w:sz w:val="16"/>
        <w:szCs w:val="16"/>
      </w:rPr>
    </w:pPr>
    <w:r w:rsidRPr="0035163C">
      <w:rPr>
        <w:rFonts w:ascii="Arial" w:hAnsi="Arial" w:cs="Arial"/>
        <w:b/>
        <w:color w:val="242982"/>
        <w:sz w:val="16"/>
        <w:szCs w:val="16"/>
      </w:rPr>
      <w:t xml:space="preserve">Nyilvántartó cégbíróság: Fővárosi Törvényszék Cégbírósága. </w:t>
    </w:r>
  </w:p>
  <w:p w:rsidR="00735030" w:rsidRPr="001770C6" w:rsidRDefault="00735030" w:rsidP="001C35B6">
    <w:pPr>
      <w:pStyle w:val="llb"/>
      <w:tabs>
        <w:tab w:val="clear" w:pos="4536"/>
        <w:tab w:val="clear" w:pos="9072"/>
        <w:tab w:val="center" w:pos="6096"/>
      </w:tabs>
      <w:rPr>
        <w:rFonts w:ascii="Arial" w:hAnsi="Arial" w:cs="Arial"/>
        <w:b/>
        <w:color w:val="242982"/>
        <w:sz w:val="16"/>
        <w:szCs w:val="16"/>
      </w:rPr>
    </w:pPr>
    <w:r w:rsidRPr="0035163C">
      <w:rPr>
        <w:rFonts w:ascii="Arial" w:hAnsi="Arial" w:cs="Arial"/>
        <w:b/>
        <w:color w:val="242982"/>
        <w:sz w:val="16"/>
        <w:szCs w:val="16"/>
      </w:rPr>
      <w:t>Cégjegyzékszám: 01-09-291888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CCF" w:rsidRDefault="00B67CCF" w:rsidP="00130D6A">
      <w:pPr>
        <w:spacing w:after="0" w:line="240" w:lineRule="auto"/>
      </w:pPr>
      <w:r>
        <w:separator/>
      </w:r>
    </w:p>
  </w:footnote>
  <w:footnote w:type="continuationSeparator" w:id="0">
    <w:p w:rsidR="00B67CCF" w:rsidRDefault="00B67CCF" w:rsidP="0013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030" w:rsidRDefault="009410AC" w:rsidP="00BD3F68">
    <w:pPr>
      <w:pStyle w:val="lfej"/>
      <w:tabs>
        <w:tab w:val="clear" w:pos="4536"/>
        <w:tab w:val="clear" w:pos="9072"/>
        <w:tab w:val="left" w:pos="210"/>
        <w:tab w:val="left" w:pos="420"/>
        <w:tab w:val="left" w:pos="975"/>
        <w:tab w:val="left" w:pos="1470"/>
        <w:tab w:val="left" w:pos="4111"/>
        <w:tab w:val="right" w:pos="14175"/>
      </w:tabs>
      <w:ind w:right="-32"/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-297815</wp:posOffset>
          </wp:positionH>
          <wp:positionV relativeFrom="paragraph">
            <wp:posOffset>-16510</wp:posOffset>
          </wp:positionV>
          <wp:extent cx="6739890" cy="640080"/>
          <wp:effectExtent l="0" t="0" r="3810" b="762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Észak_álló fejlé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989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A13D8"/>
    <w:multiLevelType w:val="hybridMultilevel"/>
    <w:tmpl w:val="15C6AF02"/>
    <w:lvl w:ilvl="0" w:tplc="68AC0774">
      <w:start w:val="1"/>
      <w:numFmt w:val="bullet"/>
      <w:lvlText w:val=""/>
      <w:lvlJc w:val="left"/>
      <w:pPr>
        <w:ind w:left="2004" w:hanging="360"/>
      </w:pPr>
      <w:rPr>
        <w:rFonts w:ascii="Symbol" w:hAnsi="Symbol" w:hint="default"/>
        <w:sz w:val="44"/>
      </w:rPr>
    </w:lvl>
    <w:lvl w:ilvl="1" w:tplc="040E0003">
      <w:start w:val="1"/>
      <w:numFmt w:val="bullet"/>
      <w:lvlText w:val="o"/>
      <w:lvlJc w:val="left"/>
      <w:pPr>
        <w:ind w:left="286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abstractNum w:abstractNumId="1" w15:restartNumberingAfterBreak="0">
    <w:nsid w:val="4EA97C20"/>
    <w:multiLevelType w:val="hybridMultilevel"/>
    <w:tmpl w:val="DBAE359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722B2"/>
    <w:multiLevelType w:val="hybridMultilevel"/>
    <w:tmpl w:val="5BD0C7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67D6E"/>
    <w:multiLevelType w:val="hybridMultilevel"/>
    <w:tmpl w:val="84EE2BFC"/>
    <w:lvl w:ilvl="0" w:tplc="BB3C6516">
      <w:start w:val="606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91BBC"/>
    <w:multiLevelType w:val="hybridMultilevel"/>
    <w:tmpl w:val="CA8CE96A"/>
    <w:lvl w:ilvl="0" w:tplc="42540A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EB837C9"/>
    <w:multiLevelType w:val="hybridMultilevel"/>
    <w:tmpl w:val="A284152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99"/>
    <w:rsid w:val="00010BE6"/>
    <w:rsid w:val="00022498"/>
    <w:rsid w:val="00031948"/>
    <w:rsid w:val="00044273"/>
    <w:rsid w:val="00070925"/>
    <w:rsid w:val="00090623"/>
    <w:rsid w:val="000B1547"/>
    <w:rsid w:val="000B6ED7"/>
    <w:rsid w:val="000C68C4"/>
    <w:rsid w:val="000F7A8B"/>
    <w:rsid w:val="001053AC"/>
    <w:rsid w:val="00111EDE"/>
    <w:rsid w:val="00130D6A"/>
    <w:rsid w:val="00133EF8"/>
    <w:rsid w:val="00136BFB"/>
    <w:rsid w:val="00166875"/>
    <w:rsid w:val="001701B4"/>
    <w:rsid w:val="001770C6"/>
    <w:rsid w:val="001823EF"/>
    <w:rsid w:val="00197122"/>
    <w:rsid w:val="001B44DC"/>
    <w:rsid w:val="001C35B6"/>
    <w:rsid w:val="001C6060"/>
    <w:rsid w:val="001E402F"/>
    <w:rsid w:val="001F7B1C"/>
    <w:rsid w:val="00221A82"/>
    <w:rsid w:val="0022731B"/>
    <w:rsid w:val="00231677"/>
    <w:rsid w:val="00235E95"/>
    <w:rsid w:val="0024250C"/>
    <w:rsid w:val="0028380B"/>
    <w:rsid w:val="002D6E3F"/>
    <w:rsid w:val="00322F49"/>
    <w:rsid w:val="00340417"/>
    <w:rsid w:val="0035163C"/>
    <w:rsid w:val="00387A8C"/>
    <w:rsid w:val="003966AE"/>
    <w:rsid w:val="003B39AB"/>
    <w:rsid w:val="003B4E33"/>
    <w:rsid w:val="003D57AD"/>
    <w:rsid w:val="003E0C69"/>
    <w:rsid w:val="003F111A"/>
    <w:rsid w:val="003F331C"/>
    <w:rsid w:val="004203C0"/>
    <w:rsid w:val="004637EF"/>
    <w:rsid w:val="00472E7F"/>
    <w:rsid w:val="004846EE"/>
    <w:rsid w:val="004B4FEA"/>
    <w:rsid w:val="004D0581"/>
    <w:rsid w:val="004D26B2"/>
    <w:rsid w:val="004D48E3"/>
    <w:rsid w:val="004E1D53"/>
    <w:rsid w:val="004E2DFE"/>
    <w:rsid w:val="004F5922"/>
    <w:rsid w:val="00556964"/>
    <w:rsid w:val="00567EE5"/>
    <w:rsid w:val="005841FC"/>
    <w:rsid w:val="00586EC7"/>
    <w:rsid w:val="005E0957"/>
    <w:rsid w:val="00653AAF"/>
    <w:rsid w:val="006550FC"/>
    <w:rsid w:val="006A1496"/>
    <w:rsid w:val="006D3833"/>
    <w:rsid w:val="006D3A93"/>
    <w:rsid w:val="006F67A5"/>
    <w:rsid w:val="007111AC"/>
    <w:rsid w:val="00722CE7"/>
    <w:rsid w:val="00735030"/>
    <w:rsid w:val="00737280"/>
    <w:rsid w:val="00752163"/>
    <w:rsid w:val="00770A47"/>
    <w:rsid w:val="007908A8"/>
    <w:rsid w:val="007A4331"/>
    <w:rsid w:val="008137A7"/>
    <w:rsid w:val="0082293A"/>
    <w:rsid w:val="00831A34"/>
    <w:rsid w:val="0084141D"/>
    <w:rsid w:val="00891076"/>
    <w:rsid w:val="008A1AE4"/>
    <w:rsid w:val="008A1F40"/>
    <w:rsid w:val="008A67C0"/>
    <w:rsid w:val="008B1B05"/>
    <w:rsid w:val="008B65F4"/>
    <w:rsid w:val="008B79FF"/>
    <w:rsid w:val="008E1089"/>
    <w:rsid w:val="008E43A7"/>
    <w:rsid w:val="008F0E8E"/>
    <w:rsid w:val="00904104"/>
    <w:rsid w:val="00917412"/>
    <w:rsid w:val="00931AE7"/>
    <w:rsid w:val="009410AC"/>
    <w:rsid w:val="00957B9A"/>
    <w:rsid w:val="00965B90"/>
    <w:rsid w:val="00986AA1"/>
    <w:rsid w:val="009A5C2F"/>
    <w:rsid w:val="009D6A72"/>
    <w:rsid w:val="00A176F7"/>
    <w:rsid w:val="00A30421"/>
    <w:rsid w:val="00A81C3C"/>
    <w:rsid w:val="00A8246B"/>
    <w:rsid w:val="00A85A3F"/>
    <w:rsid w:val="00A86B82"/>
    <w:rsid w:val="00AA0C21"/>
    <w:rsid w:val="00AA5FD3"/>
    <w:rsid w:val="00AC0813"/>
    <w:rsid w:val="00AD6D54"/>
    <w:rsid w:val="00B0195C"/>
    <w:rsid w:val="00B05D7F"/>
    <w:rsid w:val="00B341AC"/>
    <w:rsid w:val="00B67CCF"/>
    <w:rsid w:val="00B72D13"/>
    <w:rsid w:val="00B816A9"/>
    <w:rsid w:val="00B951A7"/>
    <w:rsid w:val="00BD3F68"/>
    <w:rsid w:val="00BD6B9A"/>
    <w:rsid w:val="00C20275"/>
    <w:rsid w:val="00C81A67"/>
    <w:rsid w:val="00C85031"/>
    <w:rsid w:val="00C85199"/>
    <w:rsid w:val="00CA5317"/>
    <w:rsid w:val="00CC2C7F"/>
    <w:rsid w:val="00D06DA3"/>
    <w:rsid w:val="00D32C78"/>
    <w:rsid w:val="00D577FA"/>
    <w:rsid w:val="00DB0563"/>
    <w:rsid w:val="00E25049"/>
    <w:rsid w:val="00E25879"/>
    <w:rsid w:val="00E32EA6"/>
    <w:rsid w:val="00E66871"/>
    <w:rsid w:val="00E92DCA"/>
    <w:rsid w:val="00EA7720"/>
    <w:rsid w:val="00EB614F"/>
    <w:rsid w:val="00EC2543"/>
    <w:rsid w:val="00ED0773"/>
    <w:rsid w:val="00ED79A0"/>
    <w:rsid w:val="00ED7A7E"/>
    <w:rsid w:val="00EF0122"/>
    <w:rsid w:val="00EF1336"/>
    <w:rsid w:val="00F1320F"/>
    <w:rsid w:val="00F22BFE"/>
    <w:rsid w:val="00F3074D"/>
    <w:rsid w:val="00F37DE1"/>
    <w:rsid w:val="00F60519"/>
    <w:rsid w:val="00F60524"/>
    <w:rsid w:val="00F6417E"/>
    <w:rsid w:val="00F93E64"/>
    <w:rsid w:val="00F94373"/>
    <w:rsid w:val="00FA6F29"/>
    <w:rsid w:val="00FA7CA3"/>
    <w:rsid w:val="00FC0672"/>
    <w:rsid w:val="00FE1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7ED80779-A573-41DC-ABC0-9C359A6F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5199"/>
    <w:pPr>
      <w:spacing w:after="160" w:line="259" w:lineRule="auto"/>
    </w:pPr>
    <w:rPr>
      <w:rFonts w:asciiTheme="minorHAnsi" w:eastAsiaTheme="minorHAnsi" w:hAnsiTheme="minorHAnsi" w:cstheme="minorBidi"/>
      <w:lang w:eastAsia="en-US"/>
    </w:rPr>
  </w:style>
  <w:style w:type="paragraph" w:styleId="Cmsor1">
    <w:name w:val="heading 1"/>
    <w:basedOn w:val="Norml"/>
    <w:link w:val="Cmsor1Char"/>
    <w:uiPriority w:val="9"/>
    <w:qFormat/>
    <w:locked/>
    <w:rsid w:val="00D06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130D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lfejChar">
    <w:name w:val="Élőfej Char"/>
    <w:basedOn w:val="Bekezdsalapbettpusa"/>
    <w:link w:val="lfej"/>
    <w:uiPriority w:val="99"/>
    <w:locked/>
    <w:rsid w:val="00130D6A"/>
    <w:rPr>
      <w:rFonts w:cs="Times New Roman"/>
    </w:rPr>
  </w:style>
  <w:style w:type="paragraph" w:styleId="llb">
    <w:name w:val="footer"/>
    <w:basedOn w:val="Norml"/>
    <w:link w:val="llbChar"/>
    <w:uiPriority w:val="99"/>
    <w:rsid w:val="00130D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llbChar">
    <w:name w:val="Élőláb Char"/>
    <w:basedOn w:val="Bekezdsalapbettpusa"/>
    <w:link w:val="llb"/>
    <w:uiPriority w:val="99"/>
    <w:locked/>
    <w:rsid w:val="00130D6A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130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30D6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0F7A8B"/>
    <w:rPr>
      <w:rFonts w:cs="Times New Roman"/>
      <w:color w:val="0000FF"/>
      <w:u w:val="single"/>
    </w:rPr>
  </w:style>
  <w:style w:type="paragraph" w:styleId="Listaszerbekezds">
    <w:name w:val="List Paragraph"/>
    <w:basedOn w:val="Norml"/>
    <w:uiPriority w:val="99"/>
    <w:qFormat/>
    <w:rsid w:val="008F0E8E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3B39A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D06DA3"/>
    <w:rPr>
      <w:b/>
      <w:bCs/>
      <w:kern w:val="36"/>
      <w:sz w:val="48"/>
      <w:szCs w:val="48"/>
    </w:rPr>
  </w:style>
  <w:style w:type="table" w:styleId="Rcsostblzat">
    <w:name w:val="Table Grid"/>
    <w:basedOn w:val="Normltblzat"/>
    <w:locked/>
    <w:rsid w:val="00F605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2">
    <w:name w:val="Plain Table 2"/>
    <w:basedOn w:val="Normltblzat"/>
    <w:uiPriority w:val="42"/>
    <w:rsid w:val="003966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5E0957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5E0957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blzategyszer3">
    <w:name w:val="Plain Table 3"/>
    <w:basedOn w:val="Normltblzat"/>
    <w:uiPriority w:val="43"/>
    <w:rsid w:val="005E095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rcsos25jellszn">
    <w:name w:val="Grid Table 2 Accent 5"/>
    <w:basedOn w:val="Normltblzat"/>
    <w:uiPriority w:val="47"/>
    <w:rsid w:val="005E0957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szertblzat21jellszn">
    <w:name w:val="List Table 2 Accent 1"/>
    <w:basedOn w:val="Normltblzat"/>
    <w:uiPriority w:val="47"/>
    <w:rsid w:val="005E0957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jtukpc">
    <w:name w:val="jtukpc"/>
    <w:basedOn w:val="Bekezdsalapbettpusa"/>
    <w:rsid w:val="0002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61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6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ak.orsolya@nmi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mi.hu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LLL_EMo\3_Sablonok,%20&#250;tmutat&#243;k\Szakmai%20dokumentum%20sablonok\2019%20szakmai%20dokumentumsablonok\2019-hat&#225;lyos%20szakmai\EFOP_373_alap%20&#225;ll&#243;_&#201;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B3589-C9A2-4FDA-BFC5-88D5F00DF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EFOP_373_alap álló_ÉMo</Template>
  <TotalTime>0</TotalTime>
  <Pages>1</Pages>
  <Words>162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Deák Orsolya</dc:creator>
  <cp:keywords/>
  <dc:description/>
  <cp:lastModifiedBy>Rencsik Imola Emőke</cp:lastModifiedBy>
  <cp:revision>2</cp:revision>
  <cp:lastPrinted>2019-02-19T10:34:00Z</cp:lastPrinted>
  <dcterms:created xsi:type="dcterms:W3CDTF">2019-06-05T07:48:00Z</dcterms:created>
  <dcterms:modified xsi:type="dcterms:W3CDTF">2019-06-05T07:48:00Z</dcterms:modified>
</cp:coreProperties>
</file>